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50467" w14:textId="5609CB1C" w:rsidR="007A67BE" w:rsidRPr="007264A9" w:rsidRDefault="007A67BE" w:rsidP="007A67BE">
      <w:pPr>
        <w:rPr>
          <w:rFonts w:ascii="Times New Roman" w:eastAsia="Times New Roman" w:hAnsi="Times New Roman" w:cs="Times New Roman"/>
          <w:lang w:eastAsia="nb-NO"/>
        </w:rPr>
      </w:pPr>
      <w:r w:rsidRPr="007264A9"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t xml:space="preserve">Status per </w:t>
      </w:r>
      <w:r w:rsidR="009300F5"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t>21</w:t>
      </w:r>
      <w:r w:rsidR="007A091C"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t>.juni</w:t>
      </w:r>
      <w:r w:rsidRPr="007264A9"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t>Ås kommune</w:t>
      </w:r>
      <w:r>
        <w:rPr>
          <w:rFonts w:ascii="Arial" w:hAnsi="Arial" w:cs="Arial"/>
          <w:b/>
          <w:bCs/>
          <w:color w:val="000000"/>
          <w:sz w:val="36"/>
          <w:szCs w:val="36"/>
          <w:lang w:eastAsia="nb-NO"/>
        </w:rPr>
        <w:br/>
      </w:r>
    </w:p>
    <w:p w14:paraId="7ADAC303" w14:textId="77777777" w:rsidR="009300F5" w:rsidRDefault="009300F5" w:rsidP="009300F5">
      <w:p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 w:rsidRPr="007264A9">
        <w:rPr>
          <w:rFonts w:ascii="Arial" w:hAnsi="Arial" w:cs="Arial"/>
          <w:b/>
          <w:bCs/>
          <w:color w:val="FF6600"/>
          <w:lang w:eastAsia="nb-NO"/>
        </w:rPr>
        <w:t xml:space="preserve">Status nasjonalt </w:t>
      </w:r>
    </w:p>
    <w:p w14:paraId="35783790" w14:textId="77777777" w:rsidR="009300F5" w:rsidRPr="000B0127" w:rsidRDefault="009300F5" w:rsidP="009300F5">
      <w:pPr>
        <w:pStyle w:val="Listeavsnitt"/>
        <w:numPr>
          <w:ilvl w:val="0"/>
          <w:numId w:val="4"/>
        </w:numPr>
        <w:textAlignment w:val="baseline"/>
        <w:rPr>
          <w:rFonts w:ascii="Arial" w:hAnsi="Arial" w:cs="Arial"/>
          <w:b/>
          <w:bCs/>
          <w:color w:val="000000" w:themeColor="text1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 xml:space="preserve">40 738 </w:t>
      </w:r>
      <w:r w:rsidRPr="00937CA5">
        <w:rPr>
          <w:rFonts w:ascii="Arial" w:eastAsia=".SFNSText-Regular" w:hAnsi="Arial" w:cs="Arial"/>
          <w:color w:val="1D2129"/>
          <w:spacing w:val="-4"/>
          <w:shd w:val="clear" w:color="auto" w:fill="FFFFFF"/>
          <w:lang w:eastAsia="nb-NO"/>
        </w:rPr>
        <w:t>deltakere påmeldt</w:t>
      </w:r>
    </w:p>
    <w:p w14:paraId="5FF85153" w14:textId="77777777" w:rsidR="009300F5" w:rsidRPr="000B0127" w:rsidRDefault="009300F5" w:rsidP="009300F5">
      <w:pPr>
        <w:pStyle w:val="Listeavsnitt"/>
        <w:numPr>
          <w:ilvl w:val="0"/>
          <w:numId w:val="4"/>
        </w:numPr>
        <w:textAlignment w:val="baseline"/>
        <w:rPr>
          <w:rFonts w:ascii="Arial" w:hAnsi="Arial" w:cs="Arial"/>
          <w:b/>
          <w:bCs/>
          <w:color w:val="000000" w:themeColor="text1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34 572 aktive deltakere</w:t>
      </w:r>
    </w:p>
    <w:p w14:paraId="5454B7F7" w14:textId="77777777" w:rsidR="009300F5" w:rsidRPr="00CD1BDD" w:rsidRDefault="009300F5" w:rsidP="009300F5">
      <w:pPr>
        <w:pStyle w:val="Listeavsnitt"/>
        <w:numPr>
          <w:ilvl w:val="0"/>
          <w:numId w:val="4"/>
        </w:numPr>
        <w:textAlignment w:val="baseline"/>
        <w:rPr>
          <w:rFonts w:ascii="Arial" w:hAnsi="Arial" w:cs="Arial"/>
          <w:b/>
          <w:bCs/>
          <w:color w:val="000000" w:themeColor="text1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9 986 410 kilometer registrert</w:t>
      </w:r>
    </w:p>
    <w:p w14:paraId="51225E43" w14:textId="77777777" w:rsidR="009300F5" w:rsidRPr="00CD1BDD" w:rsidRDefault="009300F5" w:rsidP="009300F5">
      <w:pPr>
        <w:pStyle w:val="Listeavsnitt"/>
        <w:numPr>
          <w:ilvl w:val="0"/>
          <w:numId w:val="4"/>
        </w:numPr>
        <w:textAlignment w:val="baseline"/>
        <w:rPr>
          <w:rFonts w:ascii="Arial" w:hAnsi="Arial" w:cs="Arial"/>
          <w:b/>
          <w:bCs/>
          <w:color w:val="000000" w:themeColor="text1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84 008 368 minutter registrert</w:t>
      </w:r>
    </w:p>
    <w:p w14:paraId="2E8720E2" w14:textId="77777777" w:rsidR="009300F5" w:rsidRPr="000B0127" w:rsidRDefault="009300F5" w:rsidP="009300F5">
      <w:pPr>
        <w:pStyle w:val="Listeavsnitt"/>
        <w:numPr>
          <w:ilvl w:val="0"/>
          <w:numId w:val="4"/>
        </w:numPr>
        <w:textAlignment w:val="baseline"/>
        <w:rPr>
          <w:rFonts w:ascii="Arial" w:hAnsi="Arial" w:cs="Arial"/>
          <w:b/>
          <w:bCs/>
          <w:color w:val="000000" w:themeColor="text1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1 547 244 økter registrert</w:t>
      </w:r>
    </w:p>
    <w:p w14:paraId="11055133" w14:textId="77777777" w:rsidR="009300F5" w:rsidRPr="007264A9" w:rsidRDefault="009300F5" w:rsidP="009300F5">
      <w:pPr>
        <w:rPr>
          <w:rFonts w:ascii="Times New Roman" w:eastAsia="Times New Roman" w:hAnsi="Times New Roman" w:cs="Times New Roman"/>
          <w:lang w:eastAsia="nb-NO"/>
        </w:rPr>
      </w:pPr>
    </w:p>
    <w:p w14:paraId="1408D5DD" w14:textId="77777777" w:rsidR="009300F5" w:rsidRPr="007264A9" w:rsidRDefault="009300F5" w:rsidP="009300F5">
      <w:pPr>
        <w:textAlignment w:val="baseline"/>
        <w:rPr>
          <w:rFonts w:ascii="Arial" w:hAnsi="Arial" w:cs="Arial"/>
          <w:b/>
          <w:bCs/>
          <w:color w:val="000000"/>
          <w:sz w:val="20"/>
          <w:szCs w:val="20"/>
          <w:lang w:eastAsia="nb-NO"/>
        </w:rPr>
      </w:pPr>
      <w:r w:rsidRPr="007264A9">
        <w:rPr>
          <w:rFonts w:ascii="Arial" w:hAnsi="Arial" w:cs="Arial"/>
          <w:b/>
          <w:bCs/>
          <w:color w:val="FF6600"/>
          <w:lang w:eastAsia="nb-NO"/>
        </w:rPr>
        <w:t xml:space="preserve">Status </w:t>
      </w:r>
      <w:r>
        <w:rPr>
          <w:rFonts w:ascii="Arial" w:hAnsi="Arial" w:cs="Arial"/>
          <w:b/>
          <w:bCs/>
          <w:color w:val="FF6600"/>
          <w:lang w:eastAsia="nb-NO"/>
        </w:rPr>
        <w:t>Akershus</w:t>
      </w:r>
    </w:p>
    <w:p w14:paraId="32014BF0" w14:textId="77777777" w:rsidR="009300F5" w:rsidRPr="007264A9" w:rsidRDefault="009300F5" w:rsidP="009300F5">
      <w:pPr>
        <w:numPr>
          <w:ilvl w:val="0"/>
          <w:numId w:val="2"/>
        </w:numPr>
        <w:textAlignment w:val="baseline"/>
        <w:rPr>
          <w:rFonts w:ascii="Arial" w:hAnsi="Arial" w:cs="Arial"/>
          <w:iCs/>
          <w:color w:val="000000"/>
          <w:lang w:eastAsia="nb-NO"/>
        </w:rPr>
      </w:pPr>
      <w:r>
        <w:rPr>
          <w:rFonts w:ascii="Arial" w:hAnsi="Arial" w:cs="Arial"/>
          <w:iCs/>
          <w:color w:val="000000"/>
          <w:lang w:eastAsia="nb-NO"/>
        </w:rPr>
        <w:t>4 037</w:t>
      </w:r>
      <w:r w:rsidRPr="007264A9">
        <w:rPr>
          <w:rFonts w:ascii="Arial" w:hAnsi="Arial" w:cs="Arial"/>
          <w:iCs/>
          <w:color w:val="000000"/>
          <w:lang w:eastAsia="nb-NO"/>
        </w:rPr>
        <w:t xml:space="preserve"> deltakere påmeldt</w:t>
      </w:r>
    </w:p>
    <w:p w14:paraId="76CB090E" w14:textId="77777777" w:rsidR="009300F5" w:rsidRPr="007264A9" w:rsidRDefault="009300F5" w:rsidP="009300F5">
      <w:pPr>
        <w:numPr>
          <w:ilvl w:val="0"/>
          <w:numId w:val="2"/>
        </w:numPr>
        <w:textAlignment w:val="baseline"/>
        <w:rPr>
          <w:rFonts w:ascii="Arial" w:hAnsi="Arial" w:cs="Arial"/>
          <w:iCs/>
          <w:color w:val="000000"/>
          <w:lang w:eastAsia="nb-NO"/>
        </w:rPr>
      </w:pPr>
      <w:r>
        <w:rPr>
          <w:rFonts w:ascii="Arial" w:hAnsi="Arial" w:cs="Arial"/>
          <w:iCs/>
          <w:color w:val="000000"/>
          <w:lang w:eastAsia="nb-NO"/>
        </w:rPr>
        <w:t>3 445</w:t>
      </w:r>
      <w:r w:rsidRPr="007264A9">
        <w:rPr>
          <w:rFonts w:ascii="Arial" w:hAnsi="Arial" w:cs="Arial"/>
          <w:iCs/>
          <w:color w:val="000000"/>
          <w:lang w:eastAsia="nb-NO"/>
        </w:rPr>
        <w:t xml:space="preserve"> aktive deltakere</w:t>
      </w:r>
    </w:p>
    <w:p w14:paraId="66275A3D" w14:textId="77777777" w:rsidR="009300F5" w:rsidRPr="007264A9" w:rsidRDefault="009300F5" w:rsidP="009300F5">
      <w:pPr>
        <w:numPr>
          <w:ilvl w:val="0"/>
          <w:numId w:val="2"/>
        </w:numPr>
        <w:textAlignment w:val="baseline"/>
        <w:rPr>
          <w:rFonts w:ascii="Arial" w:hAnsi="Arial" w:cs="Arial"/>
          <w:iCs/>
          <w:color w:val="000000"/>
          <w:lang w:eastAsia="nb-NO"/>
        </w:rPr>
      </w:pPr>
      <w:r>
        <w:rPr>
          <w:rFonts w:ascii="Arial" w:hAnsi="Arial" w:cs="Arial"/>
          <w:iCs/>
          <w:color w:val="000000"/>
          <w:lang w:eastAsia="nb-NO"/>
        </w:rPr>
        <w:t xml:space="preserve">1 244 800 </w:t>
      </w:r>
      <w:r w:rsidRPr="007264A9">
        <w:rPr>
          <w:rFonts w:ascii="Arial" w:hAnsi="Arial" w:cs="Arial"/>
          <w:iCs/>
          <w:color w:val="000000"/>
          <w:lang w:eastAsia="nb-NO"/>
        </w:rPr>
        <w:t>kilometere registrert</w:t>
      </w:r>
    </w:p>
    <w:p w14:paraId="0EBDD59E" w14:textId="77777777" w:rsidR="009300F5" w:rsidRPr="007264A9" w:rsidRDefault="009300F5" w:rsidP="009300F5">
      <w:pPr>
        <w:numPr>
          <w:ilvl w:val="0"/>
          <w:numId w:val="2"/>
        </w:numPr>
        <w:textAlignment w:val="baseline"/>
        <w:rPr>
          <w:rFonts w:ascii="Arial" w:hAnsi="Arial" w:cs="Arial"/>
          <w:iCs/>
          <w:color w:val="000000"/>
          <w:lang w:eastAsia="nb-NO"/>
        </w:rPr>
      </w:pPr>
      <w:r>
        <w:rPr>
          <w:rFonts w:ascii="Arial" w:hAnsi="Arial" w:cs="Arial"/>
          <w:iCs/>
          <w:color w:val="000000"/>
          <w:lang w:eastAsia="nb-NO"/>
        </w:rPr>
        <w:t xml:space="preserve">8 029 682 </w:t>
      </w:r>
      <w:r w:rsidRPr="007264A9">
        <w:rPr>
          <w:rFonts w:ascii="Arial" w:hAnsi="Arial" w:cs="Arial"/>
          <w:iCs/>
          <w:color w:val="000000"/>
          <w:lang w:eastAsia="nb-NO"/>
        </w:rPr>
        <w:t>minutter registrert</w:t>
      </w:r>
    </w:p>
    <w:p w14:paraId="23B8C0C1" w14:textId="77777777" w:rsidR="009300F5" w:rsidRPr="007264A9" w:rsidRDefault="009300F5" w:rsidP="009300F5">
      <w:pPr>
        <w:numPr>
          <w:ilvl w:val="0"/>
          <w:numId w:val="2"/>
        </w:numPr>
        <w:textAlignment w:val="baseline"/>
        <w:rPr>
          <w:rFonts w:ascii="Arial" w:hAnsi="Arial" w:cs="Arial"/>
          <w:iCs/>
          <w:color w:val="000000"/>
          <w:lang w:eastAsia="nb-NO"/>
        </w:rPr>
      </w:pPr>
      <w:r>
        <w:rPr>
          <w:rFonts w:ascii="Arial" w:hAnsi="Arial" w:cs="Arial"/>
          <w:iCs/>
          <w:color w:val="000000"/>
          <w:lang w:eastAsia="nb-NO"/>
        </w:rPr>
        <w:t xml:space="preserve">147 135 </w:t>
      </w:r>
      <w:r w:rsidRPr="007264A9">
        <w:rPr>
          <w:rFonts w:ascii="Arial" w:hAnsi="Arial" w:cs="Arial"/>
          <w:iCs/>
          <w:color w:val="000000"/>
          <w:lang w:eastAsia="nb-NO"/>
        </w:rPr>
        <w:t>økter registrert</w:t>
      </w:r>
    </w:p>
    <w:p w14:paraId="2386501E" w14:textId="77777777" w:rsidR="007A67BE" w:rsidRDefault="007A67BE" w:rsidP="007A67BE">
      <w:p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/>
          <w:bCs/>
          <w:color w:val="FF6600"/>
          <w:lang w:eastAsia="nb-NO"/>
        </w:rPr>
        <w:br/>
        <w:t xml:space="preserve">Status </w:t>
      </w:r>
      <w:r w:rsidR="008B6742">
        <w:rPr>
          <w:rFonts w:ascii="Arial" w:hAnsi="Arial" w:cs="Arial"/>
          <w:b/>
          <w:bCs/>
          <w:color w:val="FF6600"/>
          <w:lang w:eastAsia="nb-NO"/>
        </w:rPr>
        <w:t>Ås</w:t>
      </w:r>
      <w:r>
        <w:rPr>
          <w:rFonts w:ascii="Arial" w:hAnsi="Arial" w:cs="Arial"/>
          <w:b/>
          <w:bCs/>
          <w:color w:val="FF6600"/>
          <w:lang w:eastAsia="nb-NO"/>
        </w:rPr>
        <w:t xml:space="preserve"> kommune</w:t>
      </w:r>
    </w:p>
    <w:p w14:paraId="72BC59F9" w14:textId="54E9E1A4" w:rsidR="007A67BE" w:rsidRPr="00A4005C" w:rsidRDefault="007A091C" w:rsidP="007A67BE">
      <w:pPr>
        <w:pStyle w:val="Listeavsnitt"/>
        <w:numPr>
          <w:ilvl w:val="0"/>
          <w:numId w:val="3"/>
        </w:num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404</w:t>
      </w:r>
      <w:r w:rsidR="008B6742">
        <w:rPr>
          <w:rFonts w:ascii="Arial" w:hAnsi="Arial" w:cs="Arial"/>
          <w:bCs/>
          <w:color w:val="000000" w:themeColor="text1"/>
          <w:lang w:eastAsia="nb-NO"/>
        </w:rPr>
        <w:t xml:space="preserve"> </w:t>
      </w:r>
      <w:r w:rsidR="007A67BE">
        <w:rPr>
          <w:rFonts w:ascii="Arial" w:hAnsi="Arial" w:cs="Arial"/>
          <w:bCs/>
          <w:color w:val="000000" w:themeColor="text1"/>
          <w:lang w:eastAsia="nb-NO"/>
        </w:rPr>
        <w:t>påmeldte deltakere</w:t>
      </w:r>
    </w:p>
    <w:p w14:paraId="3ED4A5CF" w14:textId="3CC46F7B" w:rsidR="007A67BE" w:rsidRPr="00A4005C" w:rsidRDefault="007A091C" w:rsidP="007A67BE">
      <w:pPr>
        <w:pStyle w:val="Listeavsnitt"/>
        <w:numPr>
          <w:ilvl w:val="0"/>
          <w:numId w:val="3"/>
        </w:num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336</w:t>
      </w:r>
      <w:r w:rsidR="007A67BE">
        <w:rPr>
          <w:rFonts w:ascii="Arial" w:hAnsi="Arial" w:cs="Arial"/>
          <w:bCs/>
          <w:color w:val="000000" w:themeColor="text1"/>
          <w:lang w:eastAsia="nb-NO"/>
        </w:rPr>
        <w:t xml:space="preserve"> aktive deltakere</w:t>
      </w:r>
    </w:p>
    <w:p w14:paraId="7EE9D5E1" w14:textId="0800911D" w:rsidR="007A67BE" w:rsidRPr="00A4005C" w:rsidRDefault="009300F5" w:rsidP="007A67BE">
      <w:pPr>
        <w:pStyle w:val="Listeavsnitt"/>
        <w:numPr>
          <w:ilvl w:val="0"/>
          <w:numId w:val="3"/>
        </w:num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86 376</w:t>
      </w:r>
      <w:r w:rsidR="007A67BE">
        <w:rPr>
          <w:rFonts w:ascii="Arial" w:hAnsi="Arial" w:cs="Arial"/>
          <w:bCs/>
          <w:color w:val="000000" w:themeColor="text1"/>
          <w:lang w:eastAsia="nb-NO"/>
        </w:rPr>
        <w:t xml:space="preserve"> kilometer registrert</w:t>
      </w:r>
    </w:p>
    <w:p w14:paraId="6BBF1737" w14:textId="586ED1D1" w:rsidR="007A67BE" w:rsidRPr="00A4005C" w:rsidRDefault="009300F5" w:rsidP="007A67BE">
      <w:pPr>
        <w:pStyle w:val="Listeavsnitt"/>
        <w:numPr>
          <w:ilvl w:val="0"/>
          <w:numId w:val="3"/>
        </w:num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 xml:space="preserve">740 793 </w:t>
      </w:r>
      <w:r w:rsidR="007A67BE">
        <w:rPr>
          <w:rFonts w:ascii="Arial" w:hAnsi="Arial" w:cs="Arial"/>
          <w:bCs/>
          <w:color w:val="000000" w:themeColor="text1"/>
          <w:lang w:eastAsia="nb-NO"/>
        </w:rPr>
        <w:t>minutter registrert</w:t>
      </w:r>
    </w:p>
    <w:p w14:paraId="1CEA8A33" w14:textId="36B8EAF2" w:rsidR="007A67BE" w:rsidRPr="0039700F" w:rsidRDefault="009300F5" w:rsidP="007A67BE">
      <w:pPr>
        <w:pStyle w:val="Listeavsnitt"/>
        <w:numPr>
          <w:ilvl w:val="0"/>
          <w:numId w:val="3"/>
        </w:num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Cs/>
          <w:color w:val="000000" w:themeColor="text1"/>
          <w:lang w:eastAsia="nb-NO"/>
        </w:rPr>
        <w:t>16 237</w:t>
      </w:r>
      <w:r w:rsidR="007A67BE">
        <w:rPr>
          <w:rFonts w:ascii="Arial" w:hAnsi="Arial" w:cs="Arial"/>
          <w:bCs/>
          <w:color w:val="000000" w:themeColor="text1"/>
          <w:lang w:eastAsia="nb-NO"/>
        </w:rPr>
        <w:t xml:space="preserve"> økter registrert</w:t>
      </w:r>
    </w:p>
    <w:p w14:paraId="6CC48BAF" w14:textId="77777777" w:rsidR="007A67BE" w:rsidRPr="004035D0" w:rsidRDefault="007A67BE" w:rsidP="007A67BE">
      <w:pPr>
        <w:textAlignment w:val="baseline"/>
        <w:rPr>
          <w:rFonts w:ascii="Arial" w:hAnsi="Arial" w:cs="Arial"/>
          <w:b/>
          <w:bCs/>
          <w:color w:val="FF6600"/>
          <w:lang w:eastAsia="nb-NO"/>
        </w:rPr>
      </w:pPr>
    </w:p>
    <w:p w14:paraId="4B2FAB84" w14:textId="023DFF29" w:rsidR="007A67BE" w:rsidRPr="006905C5" w:rsidRDefault="007A67BE" w:rsidP="007A67BE">
      <w:pPr>
        <w:textAlignment w:val="baseline"/>
        <w:rPr>
          <w:rFonts w:ascii="Arial" w:hAnsi="Arial" w:cs="Arial"/>
          <w:b/>
          <w:bCs/>
          <w:color w:val="FF6600"/>
          <w:lang w:eastAsia="nb-NO"/>
        </w:rPr>
      </w:pPr>
      <w:r>
        <w:rPr>
          <w:rFonts w:ascii="Arial" w:hAnsi="Arial" w:cs="Arial"/>
          <w:b/>
          <w:bCs/>
          <w:color w:val="FF6600"/>
          <w:lang w:eastAsia="nb-NO"/>
        </w:rPr>
        <w:t xml:space="preserve">Topp 10 basert på antall deltakere i </w:t>
      </w:r>
      <w:r w:rsidR="008B6742">
        <w:rPr>
          <w:rFonts w:ascii="Arial" w:hAnsi="Arial" w:cs="Arial"/>
          <w:b/>
          <w:bCs/>
          <w:color w:val="FF6600"/>
          <w:lang w:eastAsia="nb-NO"/>
        </w:rPr>
        <w:t>Ås</w:t>
      </w:r>
      <w:r>
        <w:rPr>
          <w:rFonts w:ascii="Arial" w:hAnsi="Arial" w:cs="Arial"/>
          <w:b/>
          <w:bCs/>
          <w:color w:val="FF6600"/>
          <w:lang w:eastAsia="nb-NO"/>
        </w:rPr>
        <w:t xml:space="preserve"> kommune</w:t>
      </w:r>
      <w:r>
        <w:rPr>
          <w:rFonts w:ascii="Arial" w:hAnsi="Arial" w:cs="Arial"/>
          <w:b/>
          <w:bCs/>
          <w:color w:val="FF6600"/>
          <w:lang w:eastAsia="nb-NO"/>
        </w:rPr>
        <w:br/>
      </w:r>
      <w:r>
        <w:rPr>
          <w:rFonts w:ascii="Arial" w:hAnsi="Arial" w:cs="Arial"/>
          <w:b/>
          <w:bCs/>
          <w:color w:val="FF6600"/>
          <w:lang w:eastAsia="nb-NO"/>
        </w:rPr>
        <w:br/>
      </w:r>
      <w:r w:rsidR="008533DA" w:rsidRPr="008533DA">
        <w:rPr>
          <w:rFonts w:ascii="Arial" w:hAnsi="Arial" w:cs="Arial"/>
          <w:b/>
          <w:bCs/>
          <w:noProof/>
          <w:color w:val="FF6600"/>
          <w:lang w:eastAsia="nb-NO"/>
        </w:rPr>
        <w:drawing>
          <wp:inline distT="0" distB="0" distL="0" distR="0" wp14:anchorId="0BD287CE" wp14:editId="6CD9E4DF">
            <wp:extent cx="5756910" cy="2948940"/>
            <wp:effectExtent l="0" t="0" r="889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AF87" w14:textId="7E2E2656" w:rsidR="007A67BE" w:rsidRPr="003B6B3C" w:rsidRDefault="007A67BE" w:rsidP="003B6B3C">
      <w:pPr>
        <w:textAlignment w:val="baseline"/>
        <w:rPr>
          <w:rFonts w:ascii="Arial" w:hAnsi="Arial" w:cs="Arial"/>
          <w:color w:val="000000"/>
          <w:sz w:val="20"/>
          <w:szCs w:val="20"/>
          <w:lang w:eastAsia="nb-NO"/>
        </w:rPr>
      </w:pPr>
      <w:r w:rsidRPr="007264A9">
        <w:rPr>
          <w:rFonts w:ascii="Arial" w:hAnsi="Arial" w:cs="Arial"/>
          <w:b/>
          <w:bCs/>
          <w:color w:val="FF6600"/>
          <w:lang w:eastAsia="nb-NO"/>
        </w:rPr>
        <w:br/>
      </w:r>
    </w:p>
    <w:p w14:paraId="7A6751EF" w14:textId="77777777" w:rsidR="009300F5" w:rsidRPr="007264A9" w:rsidRDefault="009300F5" w:rsidP="009300F5">
      <w:pPr>
        <w:spacing w:after="240"/>
        <w:rPr>
          <w:rFonts w:ascii="Times New Roman" w:eastAsia="Times New Roman" w:hAnsi="Times New Roman" w:cs="Times New Roman"/>
          <w:lang w:eastAsia="nb-NO"/>
        </w:rPr>
      </w:pPr>
      <w:r>
        <w:rPr>
          <w:rFonts w:ascii="Arial" w:hAnsi="Arial" w:cs="Arial"/>
          <w:b/>
          <w:bCs/>
          <w:color w:val="FF6600"/>
          <w:lang w:eastAsia="nb-NO"/>
        </w:rPr>
        <w:t>Oppsummering presseklipp Akershus</w:t>
      </w:r>
    </w:p>
    <w:p w14:paraId="68BF2F0A" w14:textId="453BCD46" w:rsidR="009300F5" w:rsidRDefault="00597BEF" w:rsidP="009300F5">
      <w:r>
        <w:t>Ditt fylke hadde 29 presseklipp.</w:t>
      </w:r>
      <w:bookmarkStart w:id="0" w:name="_GoBack"/>
      <w:bookmarkEnd w:id="0"/>
    </w:p>
    <w:p w14:paraId="4B6BB1FF" w14:textId="29CFE788" w:rsidR="005A5E83" w:rsidRDefault="00597BEF"/>
    <w:sectPr w:rsidR="005A5E83" w:rsidSect="00407E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SFNSText-Regular">
    <w:charset w:val="88"/>
    <w:family w:val="auto"/>
    <w:pitch w:val="variable"/>
    <w:sig w:usb0="2000028F" w:usb1="08080003" w:usb2="00000010" w:usb3="00000000" w:csb0="001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C32AD"/>
    <w:multiLevelType w:val="multilevel"/>
    <w:tmpl w:val="B786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5D3814"/>
    <w:multiLevelType w:val="hybridMultilevel"/>
    <w:tmpl w:val="392C9546"/>
    <w:lvl w:ilvl="0" w:tplc="9278B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E76EB"/>
    <w:multiLevelType w:val="hybridMultilevel"/>
    <w:tmpl w:val="DF28B8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A90FA1"/>
    <w:multiLevelType w:val="multilevel"/>
    <w:tmpl w:val="A5CC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7BE"/>
    <w:rsid w:val="0013139D"/>
    <w:rsid w:val="0017595B"/>
    <w:rsid w:val="001B542E"/>
    <w:rsid w:val="001D42DF"/>
    <w:rsid w:val="003B6B3C"/>
    <w:rsid w:val="00407E8E"/>
    <w:rsid w:val="00597BEF"/>
    <w:rsid w:val="007A091C"/>
    <w:rsid w:val="007A67BE"/>
    <w:rsid w:val="008533DA"/>
    <w:rsid w:val="008B6742"/>
    <w:rsid w:val="009300F5"/>
    <w:rsid w:val="00BA0622"/>
    <w:rsid w:val="00C311C1"/>
    <w:rsid w:val="00ED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52B2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7B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A67B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97B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7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7B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A67B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97B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7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BBAF48BD</Template>
  <TotalTime>1</TotalTime>
  <Pages>1</Pages>
  <Words>95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 Kommune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Petersen, Ole Martin</dc:creator>
  <cp:lastModifiedBy>Ivar Ola Opheim</cp:lastModifiedBy>
  <cp:revision>2</cp:revision>
  <dcterms:created xsi:type="dcterms:W3CDTF">2017-06-30T10:41:00Z</dcterms:created>
  <dcterms:modified xsi:type="dcterms:W3CDTF">2017-06-30T10:41:00Z</dcterms:modified>
</cp:coreProperties>
</file>